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013" w:rsidRPr="00776645" w:rsidRDefault="006F66A0" w:rsidP="00773013">
      <w:pPr>
        <w:pStyle w:val="Textoindependiente"/>
        <w:jc w:val="center"/>
        <w:rPr>
          <w:b/>
          <w:sz w:val="28"/>
          <w:szCs w:val="24"/>
        </w:rPr>
      </w:pPr>
      <w:bookmarkStart w:id="0" w:name="OLE_LINK1"/>
      <w:bookmarkStart w:id="1" w:name="_GoBack"/>
      <w:bookmarkEnd w:id="1"/>
      <w:r w:rsidRPr="00776645">
        <w:rPr>
          <w:b/>
          <w:sz w:val="28"/>
          <w:szCs w:val="24"/>
        </w:rPr>
        <w:t>SOLICITU</w:t>
      </w:r>
      <w:r w:rsidR="00773013" w:rsidRPr="00776645">
        <w:rPr>
          <w:b/>
          <w:sz w:val="28"/>
          <w:szCs w:val="24"/>
        </w:rPr>
        <w:t>D DE INSCRIPCION Y/O NOVEDADES</w:t>
      </w:r>
    </w:p>
    <w:p w:rsidR="00302A6D" w:rsidRPr="00776645" w:rsidRDefault="006F66A0" w:rsidP="00773013">
      <w:pPr>
        <w:pStyle w:val="Textoindependiente"/>
        <w:jc w:val="center"/>
        <w:rPr>
          <w:b/>
          <w:sz w:val="28"/>
          <w:szCs w:val="24"/>
        </w:rPr>
      </w:pPr>
      <w:r w:rsidRPr="00776645">
        <w:rPr>
          <w:b/>
          <w:sz w:val="28"/>
          <w:szCs w:val="24"/>
        </w:rPr>
        <w:t>ICA PARA CONTRIBUYENTES</w:t>
      </w:r>
    </w:p>
    <w:p w:rsidR="006F66A0" w:rsidRPr="00773013" w:rsidRDefault="006F66A0" w:rsidP="00773013">
      <w:pPr>
        <w:pStyle w:val="Textoindependiente"/>
        <w:jc w:val="center"/>
        <w:rPr>
          <w:b/>
          <w:sz w:val="24"/>
          <w:szCs w:val="24"/>
        </w:rPr>
      </w:pPr>
    </w:p>
    <w:p w:rsidR="00302A6D" w:rsidRDefault="00F605EB" w:rsidP="00773013">
      <w:pPr>
        <w:ind w:left="720"/>
        <w:jc w:val="center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sz w:val="24"/>
          <w:szCs w:val="24"/>
        </w:rPr>
        <w:t>INSCRIPCION: _____</w:t>
      </w:r>
      <w:r w:rsidR="00CF5E47" w:rsidRPr="00773013">
        <w:rPr>
          <w:rFonts w:ascii="Calibri" w:hAnsi="Calibri" w:cs="Calibri"/>
          <w:sz w:val="24"/>
          <w:szCs w:val="24"/>
        </w:rPr>
        <w:t xml:space="preserve">   </w:t>
      </w:r>
      <w:r w:rsidR="00302A6D" w:rsidRPr="00773013">
        <w:rPr>
          <w:rFonts w:ascii="Calibri" w:hAnsi="Calibri" w:cs="Calibri"/>
          <w:sz w:val="24"/>
          <w:szCs w:val="24"/>
        </w:rPr>
        <w:t>NOVEDADES:</w:t>
      </w:r>
      <w:r w:rsidRPr="00773013">
        <w:rPr>
          <w:rFonts w:ascii="Calibri" w:hAnsi="Calibri" w:cs="Calibri"/>
          <w:sz w:val="24"/>
          <w:szCs w:val="24"/>
        </w:rPr>
        <w:t xml:space="preserve"> _____   </w:t>
      </w:r>
      <w:r w:rsidR="00302A6D" w:rsidRPr="00773013">
        <w:rPr>
          <w:rFonts w:ascii="Calibri" w:hAnsi="Calibri" w:cs="Calibri"/>
          <w:sz w:val="24"/>
          <w:szCs w:val="24"/>
        </w:rPr>
        <w:t>C</w:t>
      </w:r>
      <w:r w:rsidR="00CF5E47" w:rsidRPr="00773013">
        <w:rPr>
          <w:rFonts w:ascii="Calibri" w:hAnsi="Calibri" w:cs="Calibri"/>
          <w:sz w:val="24"/>
          <w:szCs w:val="24"/>
        </w:rPr>
        <w:t>ESE DE ACTIVIDADES</w:t>
      </w:r>
      <w:r w:rsidR="00302A6D" w:rsidRPr="00773013">
        <w:rPr>
          <w:rFonts w:ascii="Calibri" w:hAnsi="Calibri" w:cs="Calibri"/>
          <w:sz w:val="24"/>
          <w:szCs w:val="24"/>
        </w:rPr>
        <w:t>:</w:t>
      </w:r>
      <w:r w:rsidRPr="00773013">
        <w:rPr>
          <w:rFonts w:ascii="Calibri" w:hAnsi="Calibri" w:cs="Calibri"/>
          <w:sz w:val="24"/>
          <w:szCs w:val="24"/>
        </w:rPr>
        <w:t xml:space="preserve"> _____</w:t>
      </w:r>
    </w:p>
    <w:p w:rsidR="00776645" w:rsidRPr="00773013" w:rsidRDefault="00776645" w:rsidP="00773013">
      <w:pPr>
        <w:ind w:left="720"/>
        <w:jc w:val="center"/>
        <w:rPr>
          <w:rFonts w:ascii="Calibri" w:hAnsi="Calibri" w:cs="Calibri"/>
          <w:sz w:val="24"/>
          <w:szCs w:val="24"/>
        </w:rPr>
      </w:pP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F4424E" w:rsidRPr="00773013" w:rsidRDefault="00776645" w:rsidP="00773013">
      <w:pPr>
        <w:ind w:left="720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FC5EB0" wp14:editId="63C96C70">
                <wp:simplePos x="0" y="0"/>
                <wp:positionH relativeFrom="column">
                  <wp:posOffset>1827692</wp:posOffset>
                </wp:positionH>
                <wp:positionV relativeFrom="paragraph">
                  <wp:posOffset>161290</wp:posOffset>
                </wp:positionV>
                <wp:extent cx="4455042" cy="0"/>
                <wp:effectExtent l="0" t="0" r="2222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55042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 Conector recto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3.9pt,12.7pt" to="494.7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" strokecolor="black [3040]" strokeweight="1pt"/>
            </w:pict>
          </mc:Fallback>
        </mc:AlternateContent>
      </w:r>
      <w:r w:rsidR="00302A6D" w:rsidRPr="00773013">
        <w:rPr>
          <w:rFonts w:ascii="Calibri" w:hAnsi="Calibri" w:cs="Calibri"/>
          <w:b/>
          <w:sz w:val="24"/>
          <w:szCs w:val="24"/>
        </w:rPr>
        <w:t>RAZON SOCIAL</w:t>
      </w:r>
      <w:r w:rsidR="00536C4A" w:rsidRPr="00773013">
        <w:rPr>
          <w:rFonts w:ascii="Calibri" w:hAnsi="Calibri" w:cs="Calibri"/>
          <w:b/>
          <w:sz w:val="24"/>
          <w:szCs w:val="24"/>
        </w:rPr>
        <w:t xml:space="preserve"> / </w:t>
      </w:r>
    </w:p>
    <w:p w:rsidR="00776645" w:rsidRDefault="00536C4A" w:rsidP="00773013">
      <w:pPr>
        <w:ind w:left="720"/>
        <w:rPr>
          <w:rFonts w:ascii="Calibri" w:hAnsi="Calibri" w:cs="Calibri"/>
          <w:b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NOMBRE COMPLETO</w:t>
      </w:r>
      <w:r w:rsidR="00302A6D" w:rsidRPr="00773013">
        <w:rPr>
          <w:rFonts w:ascii="Calibri" w:hAnsi="Calibri" w:cs="Calibri"/>
          <w:b/>
          <w:sz w:val="24"/>
          <w:szCs w:val="24"/>
        </w:rPr>
        <w:t>:</w:t>
      </w:r>
      <w:r w:rsidR="005B5B78" w:rsidRPr="00773013">
        <w:rPr>
          <w:rFonts w:ascii="Calibri" w:hAnsi="Calibri" w:cs="Calibri"/>
          <w:b/>
          <w:sz w:val="24"/>
          <w:szCs w:val="24"/>
        </w:rPr>
        <w:t xml:space="preserve"> </w:t>
      </w:r>
    </w:p>
    <w:p w:rsidR="00776645" w:rsidRDefault="00776645" w:rsidP="00773013">
      <w:pPr>
        <w:ind w:left="720"/>
        <w:rPr>
          <w:rFonts w:ascii="Calibri" w:hAnsi="Calibri" w:cs="Calibri"/>
          <w:b/>
          <w:sz w:val="24"/>
          <w:szCs w:val="24"/>
        </w:rPr>
      </w:pPr>
    </w:p>
    <w:p w:rsidR="00536C4A" w:rsidRPr="00773013" w:rsidRDefault="000B2D3B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NIT</w:t>
      </w:r>
      <w:r w:rsidR="00536C4A" w:rsidRPr="00773013">
        <w:rPr>
          <w:rFonts w:ascii="Calibri" w:hAnsi="Calibri" w:cs="Calibri"/>
          <w:b/>
          <w:sz w:val="24"/>
          <w:szCs w:val="24"/>
        </w:rPr>
        <w:t xml:space="preserve"> / CEDULA</w:t>
      </w:r>
      <w:r w:rsidRPr="00773013">
        <w:rPr>
          <w:rFonts w:ascii="Calibri" w:hAnsi="Calibri" w:cs="Calibri"/>
          <w:b/>
          <w:sz w:val="24"/>
          <w:szCs w:val="24"/>
        </w:rPr>
        <w:t>:</w:t>
      </w:r>
      <w:r w:rsidR="005B5B78" w:rsidRPr="00773013">
        <w:rPr>
          <w:rFonts w:ascii="Calibri" w:hAnsi="Calibri" w:cs="Calibri"/>
          <w:b/>
          <w:sz w:val="24"/>
          <w:szCs w:val="24"/>
        </w:rPr>
        <w:t xml:space="preserve"> </w:t>
      </w:r>
      <w:r w:rsidR="005B5B78" w:rsidRPr="00773013">
        <w:rPr>
          <w:rFonts w:ascii="Calibri" w:hAnsi="Calibri" w:cs="Calibri"/>
          <w:sz w:val="24"/>
          <w:szCs w:val="24"/>
        </w:rPr>
        <w:t>_________________</w:t>
      </w:r>
      <w:r w:rsidR="00536C4A" w:rsidRPr="00773013">
        <w:rPr>
          <w:rFonts w:ascii="Calibri" w:hAnsi="Calibri" w:cs="Calibri"/>
          <w:sz w:val="24"/>
          <w:szCs w:val="24"/>
        </w:rPr>
        <w:t>___________</w:t>
      </w:r>
      <w:r w:rsidR="005B5B78" w:rsidRPr="00773013">
        <w:rPr>
          <w:rFonts w:ascii="Calibri" w:hAnsi="Calibri" w:cs="Calibri"/>
          <w:sz w:val="24"/>
          <w:szCs w:val="24"/>
        </w:rPr>
        <w:t>_</w:t>
      </w:r>
      <w:r w:rsidR="00302A6D" w:rsidRPr="00773013">
        <w:rPr>
          <w:rFonts w:ascii="Calibri" w:hAnsi="Calibri" w:cs="Calibri"/>
          <w:sz w:val="24"/>
          <w:szCs w:val="24"/>
        </w:rPr>
        <w:t>.</w:t>
      </w:r>
      <w:r w:rsidR="00536C4A" w:rsidRPr="00773013">
        <w:rPr>
          <w:rFonts w:ascii="Calibri" w:hAnsi="Calibri" w:cs="Calibri"/>
          <w:sz w:val="24"/>
          <w:szCs w:val="24"/>
        </w:rPr>
        <w:t xml:space="preserve">   </w:t>
      </w:r>
      <w:r w:rsidR="00302A6D" w:rsidRPr="00773013">
        <w:rPr>
          <w:rFonts w:ascii="Calibri" w:hAnsi="Calibri" w:cs="Calibri"/>
          <w:b/>
          <w:sz w:val="24"/>
          <w:szCs w:val="24"/>
        </w:rPr>
        <w:t>MATRICULA MERCANTIL No:</w:t>
      </w:r>
      <w:r w:rsidR="00536C4A" w:rsidRPr="00773013">
        <w:rPr>
          <w:rFonts w:ascii="Calibri" w:hAnsi="Calibri" w:cs="Calibri"/>
          <w:b/>
          <w:sz w:val="24"/>
          <w:szCs w:val="24"/>
        </w:rPr>
        <w:t xml:space="preserve"> </w:t>
      </w:r>
      <w:r w:rsidR="00536C4A" w:rsidRPr="00773013">
        <w:rPr>
          <w:rFonts w:ascii="Calibri" w:hAnsi="Calibri" w:cs="Calibri"/>
          <w:sz w:val="24"/>
          <w:szCs w:val="24"/>
        </w:rPr>
        <w:t>_________.</w:t>
      </w:r>
      <w:r w:rsidR="00302A6D" w:rsidRPr="00773013">
        <w:rPr>
          <w:rFonts w:ascii="Calibri" w:hAnsi="Calibri" w:cs="Calibri"/>
          <w:sz w:val="24"/>
          <w:szCs w:val="24"/>
        </w:rPr>
        <w:t xml:space="preserve">    </w:t>
      </w:r>
    </w:p>
    <w:p w:rsidR="00536C4A" w:rsidRPr="00773013" w:rsidRDefault="00536C4A" w:rsidP="00773013">
      <w:pPr>
        <w:ind w:left="720"/>
        <w:rPr>
          <w:rFonts w:ascii="Calibri" w:hAnsi="Calibri" w:cs="Calibri"/>
          <w:sz w:val="24"/>
          <w:szCs w:val="24"/>
        </w:rPr>
      </w:pPr>
    </w:p>
    <w:p w:rsidR="00761A7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DIRECCION:</w:t>
      </w:r>
      <w:r w:rsidR="00773013">
        <w:rPr>
          <w:rFonts w:ascii="Calibri" w:hAnsi="Calibri" w:cs="Calibri"/>
          <w:b/>
          <w:sz w:val="24"/>
          <w:szCs w:val="24"/>
        </w:rPr>
        <w:t xml:space="preserve"> </w:t>
      </w:r>
      <w:r w:rsidRPr="00773013">
        <w:rPr>
          <w:rFonts w:ascii="Calibri" w:hAnsi="Calibri" w:cs="Calibri"/>
          <w:sz w:val="24"/>
          <w:szCs w:val="24"/>
        </w:rPr>
        <w:t>________________</w:t>
      </w:r>
      <w:r w:rsidR="001060DC" w:rsidRPr="00773013">
        <w:rPr>
          <w:rFonts w:ascii="Calibri" w:hAnsi="Calibri" w:cs="Calibri"/>
          <w:sz w:val="24"/>
          <w:szCs w:val="24"/>
        </w:rPr>
        <w:t>_____</w:t>
      </w:r>
      <w:r w:rsidRPr="00773013">
        <w:rPr>
          <w:rFonts w:ascii="Calibri" w:hAnsi="Calibri" w:cs="Calibri"/>
          <w:sz w:val="24"/>
          <w:szCs w:val="24"/>
        </w:rPr>
        <w:t>__</w:t>
      </w:r>
      <w:r w:rsidR="00536C4A" w:rsidRPr="00773013">
        <w:rPr>
          <w:rFonts w:ascii="Calibri" w:hAnsi="Calibri" w:cs="Calibri"/>
          <w:sz w:val="24"/>
          <w:szCs w:val="24"/>
        </w:rPr>
        <w:t>_________.</w:t>
      </w:r>
      <w:r w:rsidR="00761A7D" w:rsidRPr="00773013">
        <w:rPr>
          <w:rFonts w:ascii="Calibri" w:hAnsi="Calibri" w:cs="Calibri"/>
          <w:sz w:val="24"/>
          <w:szCs w:val="24"/>
        </w:rPr>
        <w:t xml:space="preserve">  </w:t>
      </w:r>
      <w:r w:rsidR="00761A7D" w:rsidRPr="00773013">
        <w:rPr>
          <w:rFonts w:ascii="Calibri" w:hAnsi="Calibri" w:cs="Calibri"/>
          <w:b/>
          <w:sz w:val="24"/>
          <w:szCs w:val="24"/>
        </w:rPr>
        <w:t>B</w:t>
      </w:r>
      <w:r w:rsidRPr="00773013">
        <w:rPr>
          <w:rFonts w:ascii="Calibri" w:hAnsi="Calibri" w:cs="Calibri"/>
          <w:b/>
          <w:sz w:val="24"/>
          <w:szCs w:val="24"/>
        </w:rPr>
        <w:t>ARRIO</w:t>
      </w:r>
      <w:r w:rsidR="00CB3094" w:rsidRPr="00773013">
        <w:rPr>
          <w:rFonts w:ascii="Calibri" w:hAnsi="Calibri" w:cs="Calibri"/>
          <w:b/>
          <w:sz w:val="24"/>
          <w:szCs w:val="24"/>
        </w:rPr>
        <w:t>:</w:t>
      </w:r>
      <w:r w:rsidR="00DB5E45" w:rsidRPr="00773013">
        <w:rPr>
          <w:rFonts w:ascii="Calibri" w:hAnsi="Calibri" w:cs="Calibri"/>
          <w:b/>
          <w:sz w:val="24"/>
          <w:szCs w:val="24"/>
        </w:rPr>
        <w:t xml:space="preserve"> </w:t>
      </w:r>
      <w:r w:rsidR="00CB3094" w:rsidRPr="00773013">
        <w:rPr>
          <w:rFonts w:ascii="Calibri" w:hAnsi="Calibri" w:cs="Calibri"/>
          <w:sz w:val="24"/>
          <w:szCs w:val="24"/>
        </w:rPr>
        <w:t>__________________________.</w:t>
      </w:r>
    </w:p>
    <w:p w:rsidR="00761A7D" w:rsidRPr="00773013" w:rsidRDefault="00761A7D" w:rsidP="00773013">
      <w:pPr>
        <w:ind w:left="720"/>
        <w:rPr>
          <w:rFonts w:ascii="Calibri" w:hAnsi="Calibri" w:cs="Calibri"/>
          <w:sz w:val="24"/>
          <w:szCs w:val="24"/>
        </w:rPr>
      </w:pPr>
    </w:p>
    <w:p w:rsidR="00683797" w:rsidRPr="00773013" w:rsidRDefault="00761A7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C</w:t>
      </w:r>
      <w:r w:rsidR="00302A6D" w:rsidRPr="00773013">
        <w:rPr>
          <w:rFonts w:ascii="Calibri" w:hAnsi="Calibri" w:cs="Calibri"/>
          <w:b/>
          <w:sz w:val="24"/>
          <w:szCs w:val="24"/>
        </w:rPr>
        <w:t>ELULAR</w:t>
      </w:r>
      <w:r w:rsidRPr="00773013">
        <w:rPr>
          <w:rFonts w:ascii="Calibri" w:hAnsi="Calibri" w:cs="Calibri"/>
          <w:b/>
          <w:sz w:val="24"/>
          <w:szCs w:val="24"/>
        </w:rPr>
        <w:t xml:space="preserve"> O TELEFONO</w:t>
      </w:r>
      <w:r w:rsidR="00302A6D" w:rsidRPr="00773013">
        <w:rPr>
          <w:rFonts w:ascii="Calibri" w:hAnsi="Calibri" w:cs="Calibri"/>
          <w:b/>
          <w:sz w:val="24"/>
          <w:szCs w:val="24"/>
        </w:rPr>
        <w:t>:</w:t>
      </w:r>
      <w:r w:rsidR="00DB5E45" w:rsidRPr="00773013">
        <w:rPr>
          <w:rFonts w:ascii="Calibri" w:hAnsi="Calibri" w:cs="Calibri"/>
          <w:sz w:val="24"/>
          <w:szCs w:val="24"/>
        </w:rPr>
        <w:t xml:space="preserve"> </w:t>
      </w:r>
      <w:r w:rsidR="00302A6D" w:rsidRPr="00773013">
        <w:rPr>
          <w:rFonts w:ascii="Calibri" w:hAnsi="Calibri" w:cs="Calibri"/>
          <w:sz w:val="24"/>
          <w:szCs w:val="24"/>
        </w:rPr>
        <w:t>_______________________________.</w:t>
      </w:r>
    </w:p>
    <w:p w:rsidR="00683797" w:rsidRPr="00773013" w:rsidRDefault="00683797" w:rsidP="00773013">
      <w:pPr>
        <w:ind w:left="720"/>
        <w:rPr>
          <w:rFonts w:ascii="Calibri" w:hAnsi="Calibri" w:cs="Calibri"/>
          <w:sz w:val="24"/>
          <w:szCs w:val="24"/>
        </w:rPr>
      </w:pPr>
    </w:p>
    <w:p w:rsidR="00683797" w:rsidRPr="00773013" w:rsidRDefault="00683797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CORREO:</w:t>
      </w:r>
      <w:r w:rsidRPr="00773013">
        <w:rPr>
          <w:rFonts w:ascii="Calibri" w:hAnsi="Calibri" w:cs="Calibri"/>
          <w:sz w:val="24"/>
          <w:szCs w:val="24"/>
        </w:rPr>
        <w:t xml:space="preserve"> ______________________________________________.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302A6D" w:rsidRPr="00773013" w:rsidRDefault="00302A6D" w:rsidP="00773013">
      <w:pPr>
        <w:pStyle w:val="Ttulo2"/>
        <w:ind w:left="720"/>
        <w:rPr>
          <w:rFonts w:asciiTheme="minorHAnsi" w:hAnsiTheme="minorHAnsi" w:cstheme="minorHAnsi"/>
          <w:b w:val="0"/>
          <w:sz w:val="24"/>
          <w:szCs w:val="24"/>
        </w:rPr>
      </w:pPr>
      <w:r w:rsidRPr="00773013">
        <w:rPr>
          <w:rFonts w:asciiTheme="minorHAnsi" w:hAnsiTheme="minorHAnsi" w:cstheme="minorHAnsi"/>
          <w:sz w:val="24"/>
          <w:szCs w:val="24"/>
        </w:rPr>
        <w:t>REPRESENTANTE LEGAL</w:t>
      </w:r>
      <w:r w:rsidRPr="00773013">
        <w:rPr>
          <w:rFonts w:asciiTheme="minorHAnsi" w:hAnsiTheme="minorHAnsi" w:cstheme="minorHAnsi"/>
          <w:b w:val="0"/>
          <w:sz w:val="24"/>
          <w:szCs w:val="24"/>
        </w:rPr>
        <w:t>: ________________________</w:t>
      </w:r>
      <w:r w:rsidR="00E52EE6" w:rsidRPr="00773013">
        <w:rPr>
          <w:rFonts w:asciiTheme="minorHAnsi" w:hAnsiTheme="minorHAnsi" w:cstheme="minorHAnsi"/>
          <w:b w:val="0"/>
          <w:sz w:val="24"/>
          <w:szCs w:val="24"/>
        </w:rPr>
        <w:t xml:space="preserve">_______  </w:t>
      </w:r>
      <w:r w:rsidR="00F06412" w:rsidRPr="00773013">
        <w:rPr>
          <w:rFonts w:asciiTheme="minorHAnsi" w:hAnsiTheme="minorHAnsi" w:cstheme="minorHAnsi"/>
          <w:sz w:val="24"/>
          <w:szCs w:val="24"/>
        </w:rPr>
        <w:t>CEDULA:</w:t>
      </w:r>
      <w:r w:rsidR="00F06412" w:rsidRPr="00773013">
        <w:rPr>
          <w:rFonts w:asciiTheme="minorHAnsi" w:hAnsiTheme="minorHAnsi" w:cstheme="minorHAnsi"/>
          <w:b w:val="0"/>
          <w:sz w:val="24"/>
          <w:szCs w:val="24"/>
        </w:rPr>
        <w:t xml:space="preserve"> ________</w:t>
      </w:r>
      <w:r w:rsidR="00E52EE6" w:rsidRPr="00773013">
        <w:rPr>
          <w:rFonts w:asciiTheme="minorHAnsi" w:hAnsiTheme="minorHAnsi" w:cstheme="minorHAnsi"/>
          <w:b w:val="0"/>
          <w:sz w:val="24"/>
          <w:szCs w:val="24"/>
        </w:rPr>
        <w:t>__</w:t>
      </w:r>
      <w:r w:rsidR="00F06412" w:rsidRPr="00773013">
        <w:rPr>
          <w:rFonts w:asciiTheme="minorHAnsi" w:hAnsiTheme="minorHAnsi" w:cstheme="minorHAnsi"/>
          <w:b w:val="0"/>
          <w:sz w:val="24"/>
          <w:szCs w:val="24"/>
        </w:rPr>
        <w:t>___</w:t>
      </w:r>
      <w:r w:rsidR="00296F57" w:rsidRPr="00773013">
        <w:rPr>
          <w:rFonts w:asciiTheme="minorHAnsi" w:hAnsiTheme="minorHAnsi" w:cstheme="minorHAnsi"/>
          <w:b w:val="0"/>
          <w:sz w:val="24"/>
          <w:szCs w:val="24"/>
        </w:rPr>
        <w:t>_</w:t>
      </w:r>
      <w:r w:rsidR="00F06412" w:rsidRPr="00773013">
        <w:rPr>
          <w:rFonts w:asciiTheme="minorHAnsi" w:hAnsiTheme="minorHAnsi" w:cstheme="minorHAnsi"/>
          <w:b w:val="0"/>
          <w:sz w:val="24"/>
          <w:szCs w:val="24"/>
        </w:rPr>
        <w:t>_</w:t>
      </w:r>
      <w:r w:rsidRPr="00773013">
        <w:rPr>
          <w:rFonts w:asciiTheme="minorHAnsi" w:hAnsiTheme="minorHAnsi" w:cstheme="minorHAnsi"/>
          <w:b w:val="0"/>
          <w:sz w:val="24"/>
          <w:szCs w:val="24"/>
        </w:rPr>
        <w:t>_.</w:t>
      </w:r>
    </w:p>
    <w:p w:rsidR="00F06412" w:rsidRPr="00773013" w:rsidRDefault="00F06412" w:rsidP="00773013">
      <w:pPr>
        <w:ind w:left="720"/>
        <w:rPr>
          <w:rFonts w:asciiTheme="minorHAnsi" w:hAnsiTheme="minorHAnsi" w:cstheme="minorHAnsi"/>
          <w:sz w:val="24"/>
          <w:szCs w:val="24"/>
        </w:rPr>
      </w:pPr>
    </w:p>
    <w:p w:rsidR="00302A6D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FECHA DE INICIO DE ACTIVIDADES:</w:t>
      </w:r>
      <w:r w:rsidR="00E52EE6" w:rsidRPr="00773013">
        <w:rPr>
          <w:rFonts w:ascii="Calibri" w:hAnsi="Calibri" w:cs="Calibri"/>
          <w:sz w:val="24"/>
          <w:szCs w:val="24"/>
        </w:rPr>
        <w:t xml:space="preserve"> _______________________________________________</w:t>
      </w:r>
      <w:r w:rsidRPr="00773013">
        <w:rPr>
          <w:rFonts w:ascii="Calibri" w:hAnsi="Calibri" w:cs="Calibri"/>
          <w:sz w:val="24"/>
          <w:szCs w:val="24"/>
        </w:rPr>
        <w:t>.</w:t>
      </w:r>
    </w:p>
    <w:p w:rsidR="007251D1" w:rsidRPr="00773013" w:rsidRDefault="007251D1" w:rsidP="00773013">
      <w:pPr>
        <w:ind w:left="72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(</w:t>
      </w:r>
      <w:r w:rsidR="003142C4">
        <w:rPr>
          <w:rFonts w:ascii="Calibri" w:hAnsi="Calibri" w:cs="Calibri"/>
          <w:b/>
          <w:sz w:val="24"/>
          <w:szCs w:val="24"/>
        </w:rPr>
        <w:t>En</w:t>
      </w:r>
      <w:r>
        <w:rPr>
          <w:rFonts w:ascii="Calibri" w:hAnsi="Calibri" w:cs="Calibri"/>
          <w:b/>
          <w:sz w:val="24"/>
          <w:szCs w:val="24"/>
        </w:rPr>
        <w:t xml:space="preserve"> el Municipio de Puerto Asis)</w:t>
      </w:r>
    </w:p>
    <w:p w:rsidR="009A0ADD" w:rsidRPr="00773013" w:rsidRDefault="009A0ADD" w:rsidP="00773013">
      <w:pPr>
        <w:ind w:left="720"/>
        <w:rPr>
          <w:rFonts w:ascii="Calibri" w:hAnsi="Calibri" w:cs="Calibri"/>
          <w:sz w:val="24"/>
          <w:szCs w:val="24"/>
        </w:rPr>
      </w:pPr>
    </w:p>
    <w:p w:rsidR="009A0ADD" w:rsidRPr="00773013" w:rsidRDefault="009A0AD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FECHA DE CESE DE ACTIVIDADES:</w:t>
      </w:r>
      <w:r w:rsidRPr="00773013">
        <w:rPr>
          <w:rFonts w:ascii="Calibri" w:hAnsi="Calibri" w:cs="Calibri"/>
          <w:sz w:val="24"/>
          <w:szCs w:val="24"/>
        </w:rPr>
        <w:t xml:space="preserve"> ________________</w:t>
      </w:r>
      <w:r w:rsidR="00E52EE6" w:rsidRPr="00773013">
        <w:rPr>
          <w:rFonts w:ascii="Calibri" w:hAnsi="Calibri" w:cs="Calibri"/>
          <w:sz w:val="24"/>
          <w:szCs w:val="24"/>
        </w:rPr>
        <w:t>______________________________</w:t>
      </w:r>
      <w:r w:rsidRPr="00773013">
        <w:rPr>
          <w:rFonts w:ascii="Calibri" w:hAnsi="Calibri" w:cs="Calibri"/>
          <w:sz w:val="24"/>
          <w:szCs w:val="24"/>
        </w:rPr>
        <w:t>__.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sz w:val="24"/>
          <w:szCs w:val="24"/>
        </w:rPr>
        <w:t>DESCRIPCION DE ACTIVIDADES</w:t>
      </w:r>
      <w:r w:rsidR="005B5B78" w:rsidRPr="00773013">
        <w:rPr>
          <w:rFonts w:ascii="Calibri" w:hAnsi="Calibri" w:cs="Calibri"/>
          <w:sz w:val="24"/>
          <w:szCs w:val="24"/>
        </w:rPr>
        <w:t xml:space="preserve"> o CODIGO ACTIVIDAD: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sz w:val="24"/>
          <w:szCs w:val="24"/>
        </w:rPr>
        <w:t>________________________________________________________</w:t>
      </w:r>
      <w:r w:rsidR="0002393F" w:rsidRPr="00773013">
        <w:rPr>
          <w:rFonts w:ascii="Calibri" w:hAnsi="Calibri" w:cs="Calibri"/>
          <w:sz w:val="24"/>
          <w:szCs w:val="24"/>
        </w:rPr>
        <w:t>____________________.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302A6D" w:rsidRPr="00773013" w:rsidRDefault="00296F57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TIPO DE NOVEDAD:</w:t>
      </w:r>
      <w:r w:rsidRPr="00773013">
        <w:rPr>
          <w:rFonts w:ascii="Calibri" w:hAnsi="Calibri" w:cs="Calibri"/>
          <w:sz w:val="24"/>
          <w:szCs w:val="24"/>
        </w:rPr>
        <w:t xml:space="preserve"> ________________</w:t>
      </w:r>
      <w:r w:rsidR="001673F1" w:rsidRPr="00773013">
        <w:rPr>
          <w:rFonts w:ascii="Calibri" w:hAnsi="Calibri" w:cs="Calibri"/>
          <w:sz w:val="24"/>
          <w:szCs w:val="24"/>
        </w:rPr>
        <w:t>______________________________</w:t>
      </w:r>
      <w:r w:rsidRPr="00773013">
        <w:rPr>
          <w:rFonts w:ascii="Calibri" w:hAnsi="Calibri" w:cs="Calibri"/>
          <w:sz w:val="24"/>
          <w:szCs w:val="24"/>
        </w:rPr>
        <w:t>_____________.</w:t>
      </w:r>
    </w:p>
    <w:p w:rsidR="00296F57" w:rsidRPr="00773013" w:rsidRDefault="00296F57" w:rsidP="00773013">
      <w:pPr>
        <w:rPr>
          <w:rFonts w:ascii="Calibri" w:hAnsi="Calibri" w:cs="Calibri"/>
          <w:sz w:val="24"/>
          <w:szCs w:val="24"/>
        </w:rPr>
      </w:pP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sz w:val="24"/>
          <w:szCs w:val="24"/>
        </w:rPr>
        <w:t>OTROS ESTABLECIMIENTOS COMERCIALES: __</w:t>
      </w:r>
      <w:r w:rsidR="00D1308A" w:rsidRPr="00773013">
        <w:rPr>
          <w:rFonts w:ascii="Calibri" w:hAnsi="Calibri" w:cs="Calibri"/>
          <w:sz w:val="24"/>
          <w:szCs w:val="24"/>
        </w:rPr>
        <w:t>______________________________________</w:t>
      </w:r>
      <w:r w:rsidRPr="00773013">
        <w:rPr>
          <w:rFonts w:ascii="Calibri" w:hAnsi="Calibri" w:cs="Calibri"/>
          <w:sz w:val="24"/>
          <w:szCs w:val="24"/>
        </w:rPr>
        <w:t>.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b/>
          <w:sz w:val="24"/>
          <w:szCs w:val="24"/>
        </w:rPr>
        <w:t>REGIMEN</w:t>
      </w:r>
      <w:r w:rsidR="005B5B78" w:rsidRPr="00773013">
        <w:rPr>
          <w:rFonts w:ascii="Calibri" w:hAnsi="Calibri" w:cs="Calibri"/>
          <w:b/>
          <w:sz w:val="24"/>
          <w:szCs w:val="24"/>
        </w:rPr>
        <w:t>:</w:t>
      </w:r>
      <w:r w:rsidR="005B5B78" w:rsidRPr="00773013">
        <w:rPr>
          <w:rFonts w:ascii="Calibri" w:hAnsi="Calibri" w:cs="Calibri"/>
          <w:sz w:val="24"/>
          <w:szCs w:val="24"/>
        </w:rPr>
        <w:t xml:space="preserve">   </w:t>
      </w:r>
      <w:r w:rsidRPr="00773013">
        <w:rPr>
          <w:rFonts w:ascii="Calibri" w:hAnsi="Calibri" w:cs="Calibri"/>
          <w:sz w:val="24"/>
          <w:szCs w:val="24"/>
        </w:rPr>
        <w:t xml:space="preserve"> SIMPLIFICADO:</w:t>
      </w:r>
      <w:r w:rsidR="005B5B78" w:rsidRPr="00773013">
        <w:rPr>
          <w:rFonts w:ascii="Calibri" w:hAnsi="Calibri" w:cs="Calibri"/>
          <w:sz w:val="24"/>
          <w:szCs w:val="24"/>
        </w:rPr>
        <w:t xml:space="preserve"> ____           </w:t>
      </w:r>
      <w:r w:rsidRPr="00773013">
        <w:rPr>
          <w:rFonts w:ascii="Calibri" w:hAnsi="Calibri" w:cs="Calibri"/>
          <w:sz w:val="24"/>
          <w:szCs w:val="24"/>
        </w:rPr>
        <w:t xml:space="preserve">COMUN: ____ </w:t>
      </w:r>
      <w:r w:rsidR="005B5B78" w:rsidRPr="00773013">
        <w:rPr>
          <w:rFonts w:ascii="Calibri" w:hAnsi="Calibri" w:cs="Calibri"/>
          <w:sz w:val="24"/>
          <w:szCs w:val="24"/>
        </w:rPr>
        <w:t xml:space="preserve">            PROFESION LIBERAL:</w:t>
      </w:r>
      <w:r w:rsidR="00773013">
        <w:rPr>
          <w:rFonts w:ascii="Calibri" w:hAnsi="Calibri" w:cs="Calibri"/>
          <w:sz w:val="24"/>
          <w:szCs w:val="24"/>
        </w:rPr>
        <w:t xml:space="preserve"> </w:t>
      </w:r>
      <w:r w:rsidR="005B5B78" w:rsidRPr="00773013">
        <w:rPr>
          <w:rFonts w:ascii="Calibri" w:hAnsi="Calibri" w:cs="Calibri"/>
          <w:sz w:val="24"/>
          <w:szCs w:val="24"/>
        </w:rPr>
        <w:t>______.</w:t>
      </w:r>
    </w:p>
    <w:p w:rsidR="00302A6D" w:rsidRPr="00773013" w:rsidRDefault="005B5B78" w:rsidP="00773013">
      <w:pPr>
        <w:ind w:left="720"/>
        <w:rPr>
          <w:rFonts w:ascii="Calibri" w:hAnsi="Calibri" w:cs="Calibri"/>
          <w:sz w:val="24"/>
          <w:szCs w:val="24"/>
        </w:rPr>
      </w:pPr>
      <w:r w:rsidRPr="00773013">
        <w:rPr>
          <w:rFonts w:ascii="Calibri" w:hAnsi="Calibri" w:cs="Calibri"/>
          <w:sz w:val="24"/>
          <w:szCs w:val="24"/>
        </w:rPr>
        <w:t xml:space="preserve">                       </w:t>
      </w:r>
    </w:p>
    <w:p w:rsidR="00302A6D" w:rsidRPr="00773013" w:rsidRDefault="00302A6D" w:rsidP="00773013">
      <w:pPr>
        <w:ind w:left="720"/>
        <w:rPr>
          <w:rFonts w:ascii="Calibri" w:hAnsi="Calibri" w:cs="Calibri"/>
          <w:sz w:val="24"/>
          <w:szCs w:val="24"/>
        </w:rPr>
      </w:pPr>
    </w:p>
    <w:p w:rsidR="00773013" w:rsidRDefault="00F06412" w:rsidP="00B924EB">
      <w:pPr>
        <w:pStyle w:val="Ttulo2"/>
        <w:ind w:left="720"/>
      </w:pPr>
      <w:r w:rsidRPr="00773013">
        <w:rPr>
          <w:sz w:val="24"/>
          <w:szCs w:val="24"/>
        </w:rPr>
        <w:t xml:space="preserve">           </w:t>
      </w:r>
    </w:p>
    <w:p w:rsidR="00776645" w:rsidRDefault="00302A6D" w:rsidP="00773013">
      <w:pPr>
        <w:pStyle w:val="Ttulo2"/>
        <w:ind w:left="720"/>
        <w:rPr>
          <w:sz w:val="24"/>
          <w:szCs w:val="24"/>
        </w:rPr>
      </w:pPr>
      <w:r w:rsidRPr="00773013">
        <w:rPr>
          <w:sz w:val="24"/>
          <w:szCs w:val="24"/>
        </w:rPr>
        <w:t>FIRMA</w:t>
      </w:r>
      <w:r w:rsidR="00776645">
        <w:rPr>
          <w:sz w:val="24"/>
          <w:szCs w:val="24"/>
        </w:rPr>
        <w:t xml:space="preserve"> REPRESENTANTE LEGAL/</w:t>
      </w:r>
    </w:p>
    <w:p w:rsidR="00773013" w:rsidRDefault="00776645" w:rsidP="00776645">
      <w:pPr>
        <w:pStyle w:val="Ttulo2"/>
        <w:ind w:left="720"/>
      </w:pPr>
      <w:r>
        <w:rPr>
          <w:rFonts w:ascii="Calibri" w:hAnsi="Calibri" w:cs="Calibri"/>
          <w:b w:val="0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E6CF4C" wp14:editId="0DAB56AE">
                <wp:simplePos x="0" y="0"/>
                <wp:positionH relativeFrom="column">
                  <wp:posOffset>3056860</wp:posOffset>
                </wp:positionH>
                <wp:positionV relativeFrom="paragraph">
                  <wp:posOffset>32917</wp:posOffset>
                </wp:positionV>
                <wp:extent cx="2530549" cy="0"/>
                <wp:effectExtent l="0" t="0" r="22225" b="1905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30549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3 Conector recto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0.7pt,2.6pt" to="439.95pt,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" strokecolor="black [3040]" strokeweight="1pt"/>
            </w:pict>
          </mc:Fallback>
        </mc:AlternateContent>
      </w:r>
      <w:r>
        <w:rPr>
          <w:sz w:val="24"/>
          <w:szCs w:val="24"/>
        </w:rPr>
        <w:t>PERSONA NATURAL</w:t>
      </w:r>
      <w:r w:rsidR="00302A6D" w:rsidRPr="00773013">
        <w:rPr>
          <w:sz w:val="24"/>
          <w:szCs w:val="24"/>
        </w:rPr>
        <w:t>:</w:t>
      </w:r>
    </w:p>
    <w:p w:rsidR="00B924EB" w:rsidRDefault="00B924EB" w:rsidP="00773013"/>
    <w:p w:rsidR="00B924EB" w:rsidRDefault="00B924EB" w:rsidP="00B924EB">
      <w:pPr>
        <w:jc w:val="right"/>
      </w:pPr>
      <w:r>
        <w:t>Anexar: Copia Cámara de Comercio y RUT según sea su caso.</w:t>
      </w:r>
      <w:bookmarkEnd w:id="0"/>
    </w:p>
    <w:sectPr w:rsidR="00B924EB" w:rsidSect="00773013">
      <w:headerReference w:type="default" r:id="rId9"/>
      <w:pgSz w:w="12240" w:h="15840" w:code="1"/>
      <w:pgMar w:top="1440" w:right="1080" w:bottom="1440" w:left="1080" w:header="431" w:footer="43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840" w:rsidRDefault="006F3840" w:rsidP="0019673C">
      <w:r>
        <w:separator/>
      </w:r>
    </w:p>
  </w:endnote>
  <w:endnote w:type="continuationSeparator" w:id="0">
    <w:p w:rsidR="006F3840" w:rsidRDefault="006F3840" w:rsidP="00196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840" w:rsidRDefault="006F3840" w:rsidP="0019673C">
      <w:r>
        <w:separator/>
      </w:r>
    </w:p>
  </w:footnote>
  <w:footnote w:type="continuationSeparator" w:id="0">
    <w:p w:rsidR="006F3840" w:rsidRDefault="006F3840" w:rsidP="001967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013" w:rsidRDefault="00773013" w:rsidP="00773013">
    <w:pPr>
      <w:jc w:val="center"/>
      <w:rPr>
        <w:b/>
        <w:sz w:val="24"/>
        <w:szCs w:val="24"/>
        <w:lang w:val="es-MX"/>
      </w:rPr>
    </w:pPr>
  </w:p>
  <w:p w:rsidR="00773013" w:rsidRDefault="00773013" w:rsidP="00773013">
    <w:pPr>
      <w:jc w:val="center"/>
      <w:rPr>
        <w:b/>
        <w:sz w:val="24"/>
        <w:szCs w:val="24"/>
        <w:lang w:val="es-MX"/>
      </w:rPr>
    </w:pPr>
  </w:p>
  <w:p w:rsidR="00773013" w:rsidRDefault="001E3194" w:rsidP="00773013">
    <w:pPr>
      <w:jc w:val="center"/>
      <w:rPr>
        <w:b/>
        <w:sz w:val="24"/>
        <w:szCs w:val="24"/>
        <w:lang w:val="es-MX"/>
      </w:rPr>
    </w:pPr>
    <w:r>
      <w:rPr>
        <w:noProof/>
        <w:lang w:eastAsia="es-CO"/>
      </w:rPr>
      <w:drawing>
        <wp:anchor distT="0" distB="0" distL="114300" distR="114300" simplePos="0" relativeHeight="251661312" behindDoc="0" locked="0" layoutInCell="1" allowOverlap="1" wp14:anchorId="366C0B4D" wp14:editId="69FA55B2">
          <wp:simplePos x="0" y="0"/>
          <wp:positionH relativeFrom="column">
            <wp:posOffset>4985385</wp:posOffset>
          </wp:positionH>
          <wp:positionV relativeFrom="paragraph">
            <wp:posOffset>6985</wp:posOffset>
          </wp:positionV>
          <wp:extent cx="876300" cy="923925"/>
          <wp:effectExtent l="0" t="0" r="0" b="9525"/>
          <wp:wrapSquare wrapText="bothSides"/>
          <wp:docPr id="4" name="1 Imagen" descr="http://www.transpetrolsas.com/galerias/bienvenida/Puerto_asis_escud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 Imagen" descr="http://www.transpetrolsas.com/galerias/bienvenida/Puerto_asis_escud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73013" w:rsidRPr="00773013">
      <w:rPr>
        <w:b/>
        <w:noProof/>
        <w:sz w:val="24"/>
        <w:szCs w:val="24"/>
        <w:lang w:eastAsia="es-CO"/>
      </w:rPr>
      <w:drawing>
        <wp:anchor distT="0" distB="0" distL="114300" distR="114300" simplePos="0" relativeHeight="251659264" behindDoc="0" locked="0" layoutInCell="1" allowOverlap="1" wp14:anchorId="5BA2FFBF" wp14:editId="173A2F1C">
          <wp:simplePos x="0" y="0"/>
          <wp:positionH relativeFrom="column">
            <wp:posOffset>310515</wp:posOffset>
          </wp:positionH>
          <wp:positionV relativeFrom="paragraph">
            <wp:posOffset>-1270</wp:posOffset>
          </wp:positionV>
          <wp:extent cx="1015365" cy="991235"/>
          <wp:effectExtent l="0" t="0" r="0" b="0"/>
          <wp:wrapNone/>
          <wp:docPr id="269" name="Imagen 2" descr="Descripción: escudo linea papeler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Descripción: escudo linea papeler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5365" cy="991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73013" w:rsidRPr="00773013" w:rsidRDefault="00773013" w:rsidP="00773013">
    <w:pPr>
      <w:jc w:val="center"/>
      <w:rPr>
        <w:b/>
        <w:sz w:val="24"/>
        <w:szCs w:val="24"/>
        <w:lang w:val="es-MX"/>
      </w:rPr>
    </w:pPr>
    <w:r w:rsidRPr="00773013">
      <w:rPr>
        <w:b/>
        <w:sz w:val="24"/>
        <w:szCs w:val="24"/>
        <w:lang w:val="es-MX"/>
      </w:rPr>
      <w:t>REPÚBLICA DE COLOMBIA</w:t>
    </w:r>
  </w:p>
  <w:p w:rsidR="00773013" w:rsidRPr="00773013" w:rsidRDefault="00773013" w:rsidP="00773013">
    <w:pPr>
      <w:pStyle w:val="Sinespaciado"/>
      <w:jc w:val="center"/>
      <w:rPr>
        <w:rFonts w:ascii="Times New Roman" w:hAnsi="Times New Roman"/>
        <w:sz w:val="24"/>
        <w:szCs w:val="24"/>
      </w:rPr>
    </w:pPr>
    <w:r w:rsidRPr="00773013">
      <w:rPr>
        <w:rFonts w:ascii="Times New Roman" w:hAnsi="Times New Roman"/>
        <w:sz w:val="24"/>
        <w:szCs w:val="24"/>
        <w:lang w:val="es-MX"/>
      </w:rPr>
      <w:t>DEPARTAMENTO DEL PUTUMAYO</w:t>
    </w:r>
  </w:p>
  <w:p w:rsidR="00773013" w:rsidRPr="00773013" w:rsidRDefault="00773013" w:rsidP="00773013">
    <w:pPr>
      <w:pStyle w:val="Sinespaciado"/>
      <w:jc w:val="center"/>
      <w:rPr>
        <w:rFonts w:ascii="Times New Roman" w:hAnsi="Times New Roman"/>
        <w:b/>
        <w:sz w:val="24"/>
        <w:szCs w:val="24"/>
        <w:lang w:val="es-MX"/>
      </w:rPr>
    </w:pPr>
    <w:r w:rsidRPr="00773013">
      <w:rPr>
        <w:rFonts w:ascii="Times New Roman" w:hAnsi="Times New Roman"/>
        <w:b/>
        <w:sz w:val="24"/>
        <w:szCs w:val="24"/>
        <w:lang w:val="es-MX"/>
      </w:rPr>
      <w:t>MUNICIPIO DE PUERTO ASÍS</w:t>
    </w:r>
  </w:p>
  <w:p w:rsidR="00773013" w:rsidRDefault="00773013" w:rsidP="00773013">
    <w:pPr>
      <w:pStyle w:val="Sinespaciado"/>
      <w:jc w:val="center"/>
      <w:rPr>
        <w:rFonts w:ascii="Times New Roman" w:hAnsi="Times New Roman"/>
        <w:sz w:val="24"/>
        <w:szCs w:val="24"/>
        <w:lang w:val="es-MX"/>
      </w:rPr>
    </w:pPr>
    <w:r w:rsidRPr="00773013">
      <w:rPr>
        <w:rFonts w:ascii="Times New Roman" w:hAnsi="Times New Roman"/>
        <w:sz w:val="24"/>
        <w:szCs w:val="24"/>
        <w:lang w:val="es-MX"/>
      </w:rPr>
      <w:t>SECRETARIA DE HACIENDA</w:t>
    </w:r>
  </w:p>
  <w:p w:rsidR="00773013" w:rsidRPr="00773013" w:rsidRDefault="00773013" w:rsidP="00773013">
    <w:pPr>
      <w:pStyle w:val="Sinespaciado"/>
      <w:jc w:val="center"/>
      <w:rPr>
        <w:rFonts w:ascii="Times New Roman" w:hAnsi="Times New Roman"/>
        <w:sz w:val="24"/>
        <w:szCs w:val="24"/>
      </w:rPr>
    </w:pPr>
  </w:p>
  <w:p w:rsidR="00773013" w:rsidRPr="00773013" w:rsidRDefault="00773013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C748E"/>
    <w:multiLevelType w:val="hybridMultilevel"/>
    <w:tmpl w:val="AA980864"/>
    <w:lvl w:ilvl="0" w:tplc="08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1A5554"/>
    <w:multiLevelType w:val="hybridMultilevel"/>
    <w:tmpl w:val="73F4DE3C"/>
    <w:lvl w:ilvl="0" w:tplc="08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374AF4"/>
    <w:multiLevelType w:val="singleLevel"/>
    <w:tmpl w:val="04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179D2653"/>
    <w:multiLevelType w:val="singleLevel"/>
    <w:tmpl w:val="0409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81F403E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A811F7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41977049"/>
    <w:multiLevelType w:val="singleLevel"/>
    <w:tmpl w:val="04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5323382A"/>
    <w:multiLevelType w:val="singleLevel"/>
    <w:tmpl w:val="B68CAD1E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8">
    <w:nsid w:val="5BEF3AA6"/>
    <w:multiLevelType w:val="singleLevel"/>
    <w:tmpl w:val="5B6475D8"/>
    <w:lvl w:ilvl="0">
      <w:start w:val="26"/>
      <w:numFmt w:val="bullet"/>
      <w:lvlText w:val="-"/>
      <w:lvlJc w:val="left"/>
      <w:pPr>
        <w:tabs>
          <w:tab w:val="num" w:pos="1365"/>
        </w:tabs>
        <w:ind w:left="1365" w:hanging="360"/>
      </w:pPr>
      <w:rPr>
        <w:rFonts w:hint="default"/>
      </w:rPr>
    </w:lvl>
  </w:abstractNum>
  <w:abstractNum w:abstractNumId="9">
    <w:nsid w:val="5E884AC6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751C0E6E"/>
    <w:multiLevelType w:val="singleLevel"/>
    <w:tmpl w:val="9E0E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8"/>
  </w:num>
  <w:num w:numId="5">
    <w:abstractNumId w:val="3"/>
  </w:num>
  <w:num w:numId="6">
    <w:abstractNumId w:val="10"/>
  </w:num>
  <w:num w:numId="7">
    <w:abstractNumId w:val="7"/>
  </w:num>
  <w:num w:numId="8">
    <w:abstractNumId w:val="4"/>
  </w:num>
  <w:num w:numId="9">
    <w:abstractNumId w:val="9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 style="mso-width-relative:margin;mso-height-relative:margin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8B9"/>
    <w:rsid w:val="00005ABD"/>
    <w:rsid w:val="00005E43"/>
    <w:rsid w:val="00006B0E"/>
    <w:rsid w:val="000117F0"/>
    <w:rsid w:val="0002393F"/>
    <w:rsid w:val="00024C7F"/>
    <w:rsid w:val="00026D42"/>
    <w:rsid w:val="00032C30"/>
    <w:rsid w:val="00033FAA"/>
    <w:rsid w:val="000422C4"/>
    <w:rsid w:val="00044CB8"/>
    <w:rsid w:val="00050531"/>
    <w:rsid w:val="000529D4"/>
    <w:rsid w:val="0005503D"/>
    <w:rsid w:val="00060FFF"/>
    <w:rsid w:val="00063F3B"/>
    <w:rsid w:val="0006538D"/>
    <w:rsid w:val="0008209C"/>
    <w:rsid w:val="00082F57"/>
    <w:rsid w:val="00090636"/>
    <w:rsid w:val="000A1B48"/>
    <w:rsid w:val="000A26D9"/>
    <w:rsid w:val="000B2D3B"/>
    <w:rsid w:val="000B37DD"/>
    <w:rsid w:val="000C02B7"/>
    <w:rsid w:val="000D1788"/>
    <w:rsid w:val="000E434C"/>
    <w:rsid w:val="000F4D2C"/>
    <w:rsid w:val="001002CA"/>
    <w:rsid w:val="00102904"/>
    <w:rsid w:val="00102E42"/>
    <w:rsid w:val="00103839"/>
    <w:rsid w:val="001060DC"/>
    <w:rsid w:val="001103FA"/>
    <w:rsid w:val="00116A3E"/>
    <w:rsid w:val="001244FE"/>
    <w:rsid w:val="00135262"/>
    <w:rsid w:val="00140770"/>
    <w:rsid w:val="00141BF8"/>
    <w:rsid w:val="001565F4"/>
    <w:rsid w:val="001578FE"/>
    <w:rsid w:val="001637AB"/>
    <w:rsid w:val="0016395F"/>
    <w:rsid w:val="00164C24"/>
    <w:rsid w:val="001673F1"/>
    <w:rsid w:val="00185D8E"/>
    <w:rsid w:val="00191153"/>
    <w:rsid w:val="00191EA1"/>
    <w:rsid w:val="001956D7"/>
    <w:rsid w:val="0019673C"/>
    <w:rsid w:val="001A3892"/>
    <w:rsid w:val="001A6243"/>
    <w:rsid w:val="001B15B0"/>
    <w:rsid w:val="001B43AB"/>
    <w:rsid w:val="001C64C6"/>
    <w:rsid w:val="001D2865"/>
    <w:rsid w:val="001D3367"/>
    <w:rsid w:val="001E3194"/>
    <w:rsid w:val="001F2F41"/>
    <w:rsid w:val="001F550B"/>
    <w:rsid w:val="0020134C"/>
    <w:rsid w:val="002028DB"/>
    <w:rsid w:val="002050FF"/>
    <w:rsid w:val="00210937"/>
    <w:rsid w:val="00212DCD"/>
    <w:rsid w:val="00220907"/>
    <w:rsid w:val="00232847"/>
    <w:rsid w:val="00241F1C"/>
    <w:rsid w:val="002457CC"/>
    <w:rsid w:val="0025004E"/>
    <w:rsid w:val="00270313"/>
    <w:rsid w:val="00277110"/>
    <w:rsid w:val="002801F8"/>
    <w:rsid w:val="00286F2C"/>
    <w:rsid w:val="00290AC4"/>
    <w:rsid w:val="00296F57"/>
    <w:rsid w:val="002A2426"/>
    <w:rsid w:val="002D5F1D"/>
    <w:rsid w:val="002E09A6"/>
    <w:rsid w:val="00302A6D"/>
    <w:rsid w:val="0030300A"/>
    <w:rsid w:val="0030566A"/>
    <w:rsid w:val="00305D70"/>
    <w:rsid w:val="003142C4"/>
    <w:rsid w:val="003220AB"/>
    <w:rsid w:val="00326BED"/>
    <w:rsid w:val="00347DF2"/>
    <w:rsid w:val="00350763"/>
    <w:rsid w:val="0036305E"/>
    <w:rsid w:val="00371623"/>
    <w:rsid w:val="0037570D"/>
    <w:rsid w:val="00392D8A"/>
    <w:rsid w:val="003A3E2D"/>
    <w:rsid w:val="003B20CA"/>
    <w:rsid w:val="003B221F"/>
    <w:rsid w:val="003B3B93"/>
    <w:rsid w:val="003E1B60"/>
    <w:rsid w:val="003E589F"/>
    <w:rsid w:val="003F2566"/>
    <w:rsid w:val="00400C46"/>
    <w:rsid w:val="00420EB8"/>
    <w:rsid w:val="004408D8"/>
    <w:rsid w:val="0044237A"/>
    <w:rsid w:val="00453CC6"/>
    <w:rsid w:val="00463206"/>
    <w:rsid w:val="00467365"/>
    <w:rsid w:val="0048415A"/>
    <w:rsid w:val="00493448"/>
    <w:rsid w:val="0049663E"/>
    <w:rsid w:val="004B5665"/>
    <w:rsid w:val="004D1C2D"/>
    <w:rsid w:val="004D1D81"/>
    <w:rsid w:val="004D3CE2"/>
    <w:rsid w:val="004D50C8"/>
    <w:rsid w:val="00521FA1"/>
    <w:rsid w:val="005235E6"/>
    <w:rsid w:val="00536C4A"/>
    <w:rsid w:val="00537C7E"/>
    <w:rsid w:val="005422AA"/>
    <w:rsid w:val="005430C6"/>
    <w:rsid w:val="00546D58"/>
    <w:rsid w:val="00554EFB"/>
    <w:rsid w:val="00557CD1"/>
    <w:rsid w:val="00574CC8"/>
    <w:rsid w:val="00581F52"/>
    <w:rsid w:val="00584477"/>
    <w:rsid w:val="0058513E"/>
    <w:rsid w:val="005858CF"/>
    <w:rsid w:val="005A4F8C"/>
    <w:rsid w:val="005A6094"/>
    <w:rsid w:val="005B58C8"/>
    <w:rsid w:val="005B5B78"/>
    <w:rsid w:val="005C14B9"/>
    <w:rsid w:val="005C30DB"/>
    <w:rsid w:val="005D219E"/>
    <w:rsid w:val="005E0F3F"/>
    <w:rsid w:val="005E2588"/>
    <w:rsid w:val="005E2D50"/>
    <w:rsid w:val="005E64F3"/>
    <w:rsid w:val="0060322A"/>
    <w:rsid w:val="00627700"/>
    <w:rsid w:val="00665185"/>
    <w:rsid w:val="0067035D"/>
    <w:rsid w:val="00682203"/>
    <w:rsid w:val="00683797"/>
    <w:rsid w:val="0068551D"/>
    <w:rsid w:val="00691A40"/>
    <w:rsid w:val="00696E2A"/>
    <w:rsid w:val="006A3056"/>
    <w:rsid w:val="006A4588"/>
    <w:rsid w:val="006B6B09"/>
    <w:rsid w:val="006C64B0"/>
    <w:rsid w:val="006D5F57"/>
    <w:rsid w:val="006E2967"/>
    <w:rsid w:val="006F3840"/>
    <w:rsid w:val="006F4D7D"/>
    <w:rsid w:val="006F66A0"/>
    <w:rsid w:val="00711BDF"/>
    <w:rsid w:val="00717D29"/>
    <w:rsid w:val="007251D1"/>
    <w:rsid w:val="007316C1"/>
    <w:rsid w:val="00740DC2"/>
    <w:rsid w:val="007523B8"/>
    <w:rsid w:val="00761A7D"/>
    <w:rsid w:val="00762A52"/>
    <w:rsid w:val="00763145"/>
    <w:rsid w:val="00773013"/>
    <w:rsid w:val="00776645"/>
    <w:rsid w:val="007768A1"/>
    <w:rsid w:val="00776D8F"/>
    <w:rsid w:val="00780709"/>
    <w:rsid w:val="007878FB"/>
    <w:rsid w:val="007A06C5"/>
    <w:rsid w:val="007A3282"/>
    <w:rsid w:val="007A5EC8"/>
    <w:rsid w:val="007A63FF"/>
    <w:rsid w:val="007A689A"/>
    <w:rsid w:val="007A7CAA"/>
    <w:rsid w:val="007B1678"/>
    <w:rsid w:val="007B2BF4"/>
    <w:rsid w:val="007B418E"/>
    <w:rsid w:val="007F4F0E"/>
    <w:rsid w:val="007F6585"/>
    <w:rsid w:val="00802C08"/>
    <w:rsid w:val="008066E3"/>
    <w:rsid w:val="0081162C"/>
    <w:rsid w:val="00814068"/>
    <w:rsid w:val="00816A26"/>
    <w:rsid w:val="008177C9"/>
    <w:rsid w:val="00843FCD"/>
    <w:rsid w:val="00847236"/>
    <w:rsid w:val="00847513"/>
    <w:rsid w:val="008610E3"/>
    <w:rsid w:val="00861D34"/>
    <w:rsid w:val="00862C7C"/>
    <w:rsid w:val="00864C0E"/>
    <w:rsid w:val="00881746"/>
    <w:rsid w:val="008906DF"/>
    <w:rsid w:val="008A2E12"/>
    <w:rsid w:val="008A771C"/>
    <w:rsid w:val="008B0516"/>
    <w:rsid w:val="008C18B6"/>
    <w:rsid w:val="008C19FA"/>
    <w:rsid w:val="008C1EAC"/>
    <w:rsid w:val="008C386E"/>
    <w:rsid w:val="008C3AC5"/>
    <w:rsid w:val="008D154C"/>
    <w:rsid w:val="008D1657"/>
    <w:rsid w:val="008D27BD"/>
    <w:rsid w:val="008E2D02"/>
    <w:rsid w:val="008E38A1"/>
    <w:rsid w:val="008F2C17"/>
    <w:rsid w:val="00914CFC"/>
    <w:rsid w:val="0091632D"/>
    <w:rsid w:val="00937577"/>
    <w:rsid w:val="00940136"/>
    <w:rsid w:val="00942102"/>
    <w:rsid w:val="00946A19"/>
    <w:rsid w:val="00950D3E"/>
    <w:rsid w:val="00966A8A"/>
    <w:rsid w:val="00974285"/>
    <w:rsid w:val="0098226D"/>
    <w:rsid w:val="00990589"/>
    <w:rsid w:val="00994AEA"/>
    <w:rsid w:val="009A0ADD"/>
    <w:rsid w:val="009A4B72"/>
    <w:rsid w:val="009D293A"/>
    <w:rsid w:val="009D477C"/>
    <w:rsid w:val="00A27C4F"/>
    <w:rsid w:val="00A357B5"/>
    <w:rsid w:val="00A446CD"/>
    <w:rsid w:val="00A47E4A"/>
    <w:rsid w:val="00A60BAA"/>
    <w:rsid w:val="00A6281B"/>
    <w:rsid w:val="00A666A7"/>
    <w:rsid w:val="00A70F4F"/>
    <w:rsid w:val="00A732A6"/>
    <w:rsid w:val="00A779AD"/>
    <w:rsid w:val="00AA01D6"/>
    <w:rsid w:val="00AB1FAA"/>
    <w:rsid w:val="00AD046E"/>
    <w:rsid w:val="00AD19F4"/>
    <w:rsid w:val="00AE2887"/>
    <w:rsid w:val="00AE4ABB"/>
    <w:rsid w:val="00B008F9"/>
    <w:rsid w:val="00B016B6"/>
    <w:rsid w:val="00B1174A"/>
    <w:rsid w:val="00B16CE0"/>
    <w:rsid w:val="00B221BA"/>
    <w:rsid w:val="00B239BA"/>
    <w:rsid w:val="00B255D5"/>
    <w:rsid w:val="00B30268"/>
    <w:rsid w:val="00B30C08"/>
    <w:rsid w:val="00B35C87"/>
    <w:rsid w:val="00B41246"/>
    <w:rsid w:val="00B42488"/>
    <w:rsid w:val="00B45ED5"/>
    <w:rsid w:val="00B468D4"/>
    <w:rsid w:val="00B52864"/>
    <w:rsid w:val="00B64152"/>
    <w:rsid w:val="00B65E9C"/>
    <w:rsid w:val="00B67133"/>
    <w:rsid w:val="00B845CD"/>
    <w:rsid w:val="00B924EB"/>
    <w:rsid w:val="00B97D52"/>
    <w:rsid w:val="00BA1BE7"/>
    <w:rsid w:val="00BB591B"/>
    <w:rsid w:val="00BC7A89"/>
    <w:rsid w:val="00BD2A27"/>
    <w:rsid w:val="00C0627E"/>
    <w:rsid w:val="00C326BB"/>
    <w:rsid w:val="00C414EB"/>
    <w:rsid w:val="00C56A4B"/>
    <w:rsid w:val="00C624F1"/>
    <w:rsid w:val="00C63E24"/>
    <w:rsid w:val="00C65CB0"/>
    <w:rsid w:val="00C66AA7"/>
    <w:rsid w:val="00C83631"/>
    <w:rsid w:val="00C83DCB"/>
    <w:rsid w:val="00C92B07"/>
    <w:rsid w:val="00C941C5"/>
    <w:rsid w:val="00CA279C"/>
    <w:rsid w:val="00CB186A"/>
    <w:rsid w:val="00CB3094"/>
    <w:rsid w:val="00CC33EB"/>
    <w:rsid w:val="00CD00BB"/>
    <w:rsid w:val="00CE607F"/>
    <w:rsid w:val="00CE7FD5"/>
    <w:rsid w:val="00CF06F0"/>
    <w:rsid w:val="00CF5E47"/>
    <w:rsid w:val="00D061A1"/>
    <w:rsid w:val="00D1273F"/>
    <w:rsid w:val="00D1308A"/>
    <w:rsid w:val="00D25D9F"/>
    <w:rsid w:val="00D3306E"/>
    <w:rsid w:val="00D345C8"/>
    <w:rsid w:val="00D507AB"/>
    <w:rsid w:val="00D50CB0"/>
    <w:rsid w:val="00D57879"/>
    <w:rsid w:val="00D637DA"/>
    <w:rsid w:val="00D75B1C"/>
    <w:rsid w:val="00D90A46"/>
    <w:rsid w:val="00D9279E"/>
    <w:rsid w:val="00D935DE"/>
    <w:rsid w:val="00D9402C"/>
    <w:rsid w:val="00D95A20"/>
    <w:rsid w:val="00D97367"/>
    <w:rsid w:val="00D9768D"/>
    <w:rsid w:val="00DB17B0"/>
    <w:rsid w:val="00DB3496"/>
    <w:rsid w:val="00DB5E45"/>
    <w:rsid w:val="00DB60C0"/>
    <w:rsid w:val="00DC0EE8"/>
    <w:rsid w:val="00DD531F"/>
    <w:rsid w:val="00DE29E7"/>
    <w:rsid w:val="00DF3BBF"/>
    <w:rsid w:val="00E01EEA"/>
    <w:rsid w:val="00E02C83"/>
    <w:rsid w:val="00E1514F"/>
    <w:rsid w:val="00E15A29"/>
    <w:rsid w:val="00E24B23"/>
    <w:rsid w:val="00E2666C"/>
    <w:rsid w:val="00E3037C"/>
    <w:rsid w:val="00E32A32"/>
    <w:rsid w:val="00E40C82"/>
    <w:rsid w:val="00E46482"/>
    <w:rsid w:val="00E47C82"/>
    <w:rsid w:val="00E50753"/>
    <w:rsid w:val="00E52EE6"/>
    <w:rsid w:val="00E621BA"/>
    <w:rsid w:val="00E67AE2"/>
    <w:rsid w:val="00E8152F"/>
    <w:rsid w:val="00E83B1F"/>
    <w:rsid w:val="00E91A1A"/>
    <w:rsid w:val="00E940ED"/>
    <w:rsid w:val="00E948C4"/>
    <w:rsid w:val="00EA5F22"/>
    <w:rsid w:val="00EB00EA"/>
    <w:rsid w:val="00EC156E"/>
    <w:rsid w:val="00EC323D"/>
    <w:rsid w:val="00EE6296"/>
    <w:rsid w:val="00EF1528"/>
    <w:rsid w:val="00EF18A5"/>
    <w:rsid w:val="00EF7BD5"/>
    <w:rsid w:val="00F03D1B"/>
    <w:rsid w:val="00F06412"/>
    <w:rsid w:val="00F06BD1"/>
    <w:rsid w:val="00F07E85"/>
    <w:rsid w:val="00F10DB0"/>
    <w:rsid w:val="00F24E7C"/>
    <w:rsid w:val="00F32F6F"/>
    <w:rsid w:val="00F440B2"/>
    <w:rsid w:val="00F4424E"/>
    <w:rsid w:val="00F467BA"/>
    <w:rsid w:val="00F474FC"/>
    <w:rsid w:val="00F5567C"/>
    <w:rsid w:val="00F605EB"/>
    <w:rsid w:val="00F6364B"/>
    <w:rsid w:val="00F81842"/>
    <w:rsid w:val="00FB18A7"/>
    <w:rsid w:val="00FB68B9"/>
    <w:rsid w:val="00FC2D65"/>
    <w:rsid w:val="00FD1F09"/>
    <w:rsid w:val="00FD4A43"/>
    <w:rsid w:val="00FD6855"/>
    <w:rsid w:val="00FD711A"/>
    <w:rsid w:val="00FD7486"/>
    <w:rsid w:val="00FE2E0C"/>
    <w:rsid w:val="00FF1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width-relative:margin;mso-height-relative:margin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es-ES"/>
    </w:rPr>
  </w:style>
  <w:style w:type="paragraph" w:styleId="Ttulo1">
    <w:name w:val="heading 1"/>
    <w:basedOn w:val="Normal"/>
    <w:next w:val="Normal"/>
    <w:qFormat/>
    <w:pPr>
      <w:keepNext/>
      <w:jc w:val="right"/>
      <w:outlineLvl w:val="0"/>
    </w:pPr>
    <w:rPr>
      <w:b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qFormat/>
    <w:pPr>
      <w:jc w:val="center"/>
    </w:pPr>
    <w:rPr>
      <w:b/>
      <w:sz w:val="18"/>
    </w:rPr>
  </w:style>
  <w:style w:type="paragraph" w:styleId="Textoindependiente">
    <w:name w:val="Body Text"/>
    <w:basedOn w:val="Normal"/>
    <w:rPr>
      <w:sz w:val="22"/>
    </w:rPr>
  </w:style>
  <w:style w:type="table" w:styleId="Tablaconcuadrcula">
    <w:name w:val="Table Grid"/>
    <w:basedOn w:val="Tablanormal"/>
    <w:rsid w:val="003F25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rsid w:val="00554EFB"/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rsid w:val="00554EFB"/>
    <w:rPr>
      <w:rFonts w:ascii="Tahoma" w:hAnsi="Tahoma" w:cs="Tahoma"/>
      <w:sz w:val="16"/>
      <w:szCs w:val="16"/>
      <w:lang w:eastAsia="es-ES"/>
    </w:rPr>
  </w:style>
  <w:style w:type="paragraph" w:styleId="Sinespaciado">
    <w:name w:val="No Spacing"/>
    <w:uiPriority w:val="1"/>
    <w:qFormat/>
    <w:rsid w:val="008C3AC5"/>
    <w:rPr>
      <w:rFonts w:ascii="Calibri" w:eastAsia="Calibri" w:hAnsi="Calibri"/>
      <w:sz w:val="22"/>
      <w:szCs w:val="22"/>
      <w:lang w:val="es-ES" w:eastAsia="en-US"/>
    </w:rPr>
  </w:style>
  <w:style w:type="paragraph" w:styleId="Encabezado">
    <w:name w:val="header"/>
    <w:basedOn w:val="Normal"/>
    <w:link w:val="EncabezadoCar"/>
    <w:rsid w:val="0019673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rsid w:val="0019673C"/>
    <w:rPr>
      <w:lang w:eastAsia="es-ES"/>
    </w:rPr>
  </w:style>
  <w:style w:type="paragraph" w:styleId="Piedepgina">
    <w:name w:val="footer"/>
    <w:basedOn w:val="Normal"/>
    <w:link w:val="PiedepginaCar"/>
    <w:rsid w:val="0019673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rsid w:val="0019673C"/>
    <w:rPr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es-ES"/>
    </w:rPr>
  </w:style>
  <w:style w:type="paragraph" w:styleId="Ttulo1">
    <w:name w:val="heading 1"/>
    <w:basedOn w:val="Normal"/>
    <w:next w:val="Normal"/>
    <w:qFormat/>
    <w:pPr>
      <w:keepNext/>
      <w:jc w:val="right"/>
      <w:outlineLvl w:val="0"/>
    </w:pPr>
    <w:rPr>
      <w:b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qFormat/>
    <w:pPr>
      <w:jc w:val="center"/>
    </w:pPr>
    <w:rPr>
      <w:b/>
      <w:sz w:val="18"/>
    </w:rPr>
  </w:style>
  <w:style w:type="paragraph" w:styleId="Textoindependiente">
    <w:name w:val="Body Text"/>
    <w:basedOn w:val="Normal"/>
    <w:rPr>
      <w:sz w:val="22"/>
    </w:rPr>
  </w:style>
  <w:style w:type="table" w:styleId="Tablaconcuadrcula">
    <w:name w:val="Table Grid"/>
    <w:basedOn w:val="Tablanormal"/>
    <w:rsid w:val="003F25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rsid w:val="00554EFB"/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rsid w:val="00554EFB"/>
    <w:rPr>
      <w:rFonts w:ascii="Tahoma" w:hAnsi="Tahoma" w:cs="Tahoma"/>
      <w:sz w:val="16"/>
      <w:szCs w:val="16"/>
      <w:lang w:eastAsia="es-ES"/>
    </w:rPr>
  </w:style>
  <w:style w:type="paragraph" w:styleId="Sinespaciado">
    <w:name w:val="No Spacing"/>
    <w:uiPriority w:val="1"/>
    <w:qFormat/>
    <w:rsid w:val="008C3AC5"/>
    <w:rPr>
      <w:rFonts w:ascii="Calibri" w:eastAsia="Calibri" w:hAnsi="Calibri"/>
      <w:sz w:val="22"/>
      <w:szCs w:val="22"/>
      <w:lang w:val="es-ES" w:eastAsia="en-US"/>
    </w:rPr>
  </w:style>
  <w:style w:type="paragraph" w:styleId="Encabezado">
    <w:name w:val="header"/>
    <w:basedOn w:val="Normal"/>
    <w:link w:val="EncabezadoCar"/>
    <w:rsid w:val="0019673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rsid w:val="0019673C"/>
    <w:rPr>
      <w:lang w:eastAsia="es-ES"/>
    </w:rPr>
  </w:style>
  <w:style w:type="paragraph" w:styleId="Piedepgina">
    <w:name w:val="footer"/>
    <w:basedOn w:val="Normal"/>
    <w:link w:val="PiedepginaCar"/>
    <w:rsid w:val="0019673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rsid w:val="0019673C"/>
    <w:rPr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A: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9BAA03C900C384EAF0489AD808B60A5" ma:contentTypeVersion="0" ma:contentTypeDescription="Crear nuevo documento." ma:contentTypeScope="" ma:versionID="dea4a5536ae0112def2045c10418658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C8DB755-25F6-4DEE-A2D8-ECCD76311773}"/>
</file>

<file path=customXml/itemProps2.xml><?xml version="1.0" encoding="utf-8"?>
<ds:datastoreItem xmlns:ds="http://schemas.openxmlformats.org/officeDocument/2006/customXml" ds:itemID="{1A832113-2F7A-4944-B51D-6169638D9E2E}"/>
</file>

<file path=customXml/itemProps3.xml><?xml version="1.0" encoding="utf-8"?>
<ds:datastoreItem xmlns:ds="http://schemas.openxmlformats.org/officeDocument/2006/customXml" ds:itemID="{0414BC12-0597-4FF2-BD36-5B479F7ECF80}"/>
</file>

<file path=customXml/itemProps4.xml><?xml version="1.0" encoding="utf-8"?>
<ds:datastoreItem xmlns:ds="http://schemas.openxmlformats.org/officeDocument/2006/customXml" ds:itemID="{B9C845D0-D545-4247-B296-3E46A4EE8841}"/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26</TotalTime>
  <Pages>1</Pages>
  <Words>191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Logo del municipio o escudo</vt:lpstr>
    </vt:vector>
  </TitlesOfParts>
  <Company>Hewlett-Packard Company</Company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 del municipio o escudo</dc:title>
  <dc:creator>ZULLY BASTO</dc:creator>
  <cp:lastModifiedBy>USER</cp:lastModifiedBy>
  <cp:revision>23</cp:revision>
  <cp:lastPrinted>2019-03-11T14:35:00Z</cp:lastPrinted>
  <dcterms:created xsi:type="dcterms:W3CDTF">2018-04-26T22:38:00Z</dcterms:created>
  <dcterms:modified xsi:type="dcterms:W3CDTF">2020-01-15T21:56:00Z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0x010100D9BAA03C900C384EAF0489AD808B60A5</vt:lpwstr>
  </property>
</Properties>
</file>